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45945" w:rsidRDefault="00491C58" w:rsidP="002566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-1014800</wp:posOffset>
                </wp:positionV>
                <wp:extent cx="2943225" cy="1438424"/>
                <wp:effectExtent l="57150" t="57150" r="371475" b="3524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38424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/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C58" w:rsidRDefault="00491C58" w:rsidP="00491C5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СРЕДНО УЧИЛИЩЕ</w:t>
                            </w:r>
                          </w:p>
                          <w:p w:rsidR="0025660E" w:rsidRPr="00491C58" w:rsidRDefault="0025660E" w:rsidP="00491C5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C58">
                              <w:rPr>
                                <w:rFonts w:ascii="Segoe Print" w:hAnsi="Segoe Print"/>
                                <w:b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 СВ.</w:t>
                            </w:r>
                            <w:r w:rsidR="00491C58">
                              <w:rPr>
                                <w:rFonts w:ascii="Segoe Print" w:hAnsi="Segoe Print"/>
                                <w:b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91C58">
                              <w:rPr>
                                <w:rFonts w:ascii="Segoe Print" w:hAnsi="Segoe Print"/>
                                <w:b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СВ. КИРИЛ И МЕТОДИЙ“</w:t>
                            </w:r>
                          </w:p>
                          <w:p w:rsidR="0025660E" w:rsidRPr="00491C58" w:rsidRDefault="0025660E" w:rsidP="00491C58">
                            <w:pPr>
                              <w:jc w:val="center"/>
                              <w:rPr>
                                <w:rFonts w:ascii="Segoe Print" w:hAnsi="Segoe Print"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C58">
                              <w:rPr>
                                <w:rFonts w:ascii="Segoe Print" w:hAnsi="Segoe Print"/>
                                <w:b/>
                                <w:i/>
                                <w:color w:val="E85318"/>
                                <w:lang w:val="bg-BG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С.КРУПНИК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3pt;margin-top:-79.9pt;width:231.75pt;height:113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" fillcolor="#e7e6e6 [3203]" stroked="f" strokeweight="1pt">
                <v:shadow on="t" color="black" opacity="19660f" offset="4.49014mm,4.49014mm"/>
                <v:textbox>
                  <w:txbxContent>
                    <w:p w:rsidR="00491C58" w:rsidRDefault="00491C58" w:rsidP="00491C58">
                      <w:pPr>
                        <w:jc w:val="center"/>
                        <w:rPr>
                          <w:rFonts w:ascii="Segoe Print" w:hAnsi="Segoe Print"/>
                          <w:b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Print" w:hAnsi="Segoe Print"/>
                          <w:b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СРЕДНО УЧИЛИЩЕ</w:t>
                      </w:r>
                    </w:p>
                    <w:p w:rsidR="0025660E" w:rsidRPr="00491C58" w:rsidRDefault="0025660E" w:rsidP="00491C58">
                      <w:pPr>
                        <w:jc w:val="center"/>
                        <w:rPr>
                          <w:rFonts w:ascii="Segoe Print" w:hAnsi="Segoe Print"/>
                          <w:b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C58">
                        <w:rPr>
                          <w:rFonts w:ascii="Segoe Print" w:hAnsi="Segoe Print"/>
                          <w:b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 СВ.</w:t>
                      </w:r>
                      <w:r w:rsidR="00491C58">
                        <w:rPr>
                          <w:rFonts w:ascii="Segoe Print" w:hAnsi="Segoe Print"/>
                          <w:b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91C58">
                        <w:rPr>
                          <w:rFonts w:ascii="Segoe Print" w:hAnsi="Segoe Print"/>
                          <w:b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СВ. КИРИЛ И МЕТОДИЙ“</w:t>
                      </w:r>
                    </w:p>
                    <w:p w:rsidR="0025660E" w:rsidRPr="00491C58" w:rsidRDefault="0025660E" w:rsidP="00491C58">
                      <w:pPr>
                        <w:jc w:val="center"/>
                        <w:rPr>
                          <w:rFonts w:ascii="Segoe Print" w:hAnsi="Segoe Print"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C58">
                        <w:rPr>
                          <w:rFonts w:ascii="Segoe Print" w:hAnsi="Segoe Print"/>
                          <w:b/>
                          <w:i/>
                          <w:color w:val="E85318"/>
                          <w:lang w:val="bg-BG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С.КРУПНИК</w:t>
                      </w:r>
                    </w:p>
                  </w:txbxContent>
                </v:textbox>
              </v:shape>
            </w:pict>
          </mc:Fallback>
        </mc:AlternateContent>
      </w:r>
      <w:r w:rsidR="002566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FB8D0" wp14:editId="7D81C918">
                <wp:simplePos x="0" y="0"/>
                <wp:positionH relativeFrom="column">
                  <wp:posOffset>-637540</wp:posOffset>
                </wp:positionH>
                <wp:positionV relativeFrom="paragraph">
                  <wp:posOffset>-45085</wp:posOffset>
                </wp:positionV>
                <wp:extent cx="3638550" cy="3228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660E" w:rsidRPr="0025660E" w:rsidRDefault="0025660E" w:rsidP="0025660E">
                            <w:pPr>
                              <w:jc w:val="center"/>
                              <w:rPr>
                                <w:color w:val="003963" w:themeColor="accent2" w:themeShade="80"/>
                                <w:sz w:val="72"/>
                                <w:szCs w:val="72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60E">
                              <w:rPr>
                                <w:color w:val="003963" w:themeColor="accent2" w:themeShade="80"/>
                                <w:sz w:val="72"/>
                                <w:szCs w:val="72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ПЛАН ПРИЕМ</w:t>
                            </w:r>
                          </w:p>
                          <w:p w:rsidR="0025660E" w:rsidRPr="0025660E" w:rsidRDefault="0025660E" w:rsidP="0025660E">
                            <w:pPr>
                              <w:jc w:val="center"/>
                              <w:rPr>
                                <w:color w:val="003963" w:themeColor="accent2" w:themeShade="80"/>
                                <w:sz w:val="72"/>
                                <w:szCs w:val="72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5660E" w:rsidRPr="0025660E" w:rsidRDefault="0025660E" w:rsidP="0025660E">
                            <w:pPr>
                              <w:jc w:val="center"/>
                              <w:rPr>
                                <w:color w:val="003963" w:themeColor="accent2" w:themeShade="80"/>
                                <w:sz w:val="72"/>
                                <w:szCs w:val="72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5660E" w:rsidRPr="0025660E" w:rsidRDefault="0025660E" w:rsidP="0025660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60E">
                              <w:rPr>
                                <w:color w:val="003963" w:themeColor="accent2" w:themeShade="80"/>
                                <w:sz w:val="72"/>
                                <w:szCs w:val="72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2020-2021     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Pour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B8D0" id="Text Box 1" o:spid="_x0000_s1027" type="#_x0000_t202" style="position:absolute;margin-left:-50.2pt;margin-top:-3.55pt;width:286.5pt;height:2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" filled="f" stroked="f">
                <v:textbox>
                  <w:txbxContent>
                    <w:p w:rsidR="0025660E" w:rsidRPr="0025660E" w:rsidRDefault="0025660E" w:rsidP="0025660E">
                      <w:pPr>
                        <w:jc w:val="center"/>
                        <w:rPr>
                          <w:color w:val="003963" w:themeColor="accent2" w:themeShade="80"/>
                          <w:sz w:val="72"/>
                          <w:szCs w:val="72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660E">
                        <w:rPr>
                          <w:color w:val="003963" w:themeColor="accent2" w:themeShade="80"/>
                          <w:sz w:val="72"/>
                          <w:szCs w:val="72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ПЛАН ПРИЕМ</w:t>
                      </w:r>
                    </w:p>
                    <w:p w:rsidR="0025660E" w:rsidRPr="0025660E" w:rsidRDefault="0025660E" w:rsidP="0025660E">
                      <w:pPr>
                        <w:jc w:val="center"/>
                        <w:rPr>
                          <w:color w:val="003963" w:themeColor="accent2" w:themeShade="80"/>
                          <w:sz w:val="72"/>
                          <w:szCs w:val="72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5660E" w:rsidRPr="0025660E" w:rsidRDefault="0025660E" w:rsidP="0025660E">
                      <w:pPr>
                        <w:jc w:val="center"/>
                        <w:rPr>
                          <w:color w:val="003963" w:themeColor="accent2" w:themeShade="80"/>
                          <w:sz w:val="72"/>
                          <w:szCs w:val="72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5660E" w:rsidRPr="0025660E" w:rsidRDefault="0025660E" w:rsidP="0025660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660E">
                        <w:rPr>
                          <w:color w:val="003963" w:themeColor="accent2" w:themeShade="80"/>
                          <w:sz w:val="72"/>
                          <w:szCs w:val="72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2020-2021     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E24DF" w:rsidRPr="0025660E">
        <w:t xml:space="preserve"> </w:t>
      </w:r>
    </w:p>
    <w:p w:rsidR="0025660E" w:rsidRDefault="0025660E" w:rsidP="0025660E"/>
    <w:p w:rsidR="0025660E" w:rsidRPr="0025660E" w:rsidRDefault="0025660E" w:rsidP="0025660E">
      <w:r w:rsidRPr="0025660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144145</wp:posOffset>
            </wp:positionV>
            <wp:extent cx="1736673" cy="1581150"/>
            <wp:effectExtent l="0" t="0" r="0" b="0"/>
            <wp:wrapNone/>
            <wp:docPr id="6" name="Picture 6" descr="C:\Users\user\Desktop\chifligarova\Нова папка\Без и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hifligarova\Нова папка\Без им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73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60E" w:rsidRPr="0025660E" w:rsidRDefault="0025660E" w:rsidP="0025660E"/>
    <w:p w:rsidR="0025660E" w:rsidRPr="0025660E" w:rsidRDefault="0025660E" w:rsidP="0025660E"/>
    <w:p w:rsidR="0025660E" w:rsidRPr="0025660E" w:rsidRDefault="0025660E" w:rsidP="0025660E"/>
    <w:p w:rsidR="0025660E" w:rsidRPr="0025660E" w:rsidRDefault="0025660E" w:rsidP="0025660E"/>
    <w:p w:rsidR="0025660E" w:rsidRPr="0025660E" w:rsidRDefault="0025660E" w:rsidP="0025660E"/>
    <w:p w:rsidR="00481C5D" w:rsidRDefault="00481C5D" w:rsidP="008A4B78">
      <w:pPr>
        <w:tabs>
          <w:tab w:val="left" w:pos="4125"/>
        </w:tabs>
        <w:jc w:val="center"/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4B78" w:rsidRDefault="00491C58" w:rsidP="008A4B78">
      <w:pPr>
        <w:tabs>
          <w:tab w:val="left" w:pos="4125"/>
        </w:tabs>
        <w:jc w:val="center"/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C58"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ПЛАН ПРИЕМ ЗА УЧЕНИЦИ СЛЕД ЗАВЪРШЕН </w:t>
      </w:r>
      <w:r w:rsidRPr="00491C58">
        <w:rPr>
          <w:rFonts w:ascii="Segoe Print" w:hAnsi="Segoe Print"/>
          <w:color w:val="003963" w:themeColor="accent2" w:themeShade="80"/>
          <w:sz w:val="44"/>
          <w:szCs w:val="44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</w:t>
      </w:r>
    </w:p>
    <w:p w:rsidR="00491C58" w:rsidRPr="00491C58" w:rsidRDefault="00491C58" w:rsidP="00491C58">
      <w:pPr>
        <w:tabs>
          <w:tab w:val="left" w:pos="4125"/>
        </w:tabs>
        <w:jc w:val="center"/>
        <w:rPr>
          <w:rFonts w:ascii="Segoe Print" w:hAnsi="Segoe Print"/>
          <w:b/>
          <w:color w:val="E85318"/>
          <w:sz w:val="36"/>
          <w:szCs w:val="36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C58">
        <w:rPr>
          <w:rFonts w:ascii="Segoe Print" w:hAnsi="Segoe Print"/>
          <w:b/>
          <w:color w:val="E85318"/>
          <w:sz w:val="36"/>
          <w:szCs w:val="36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СПЕЦИАЛНОСТ</w:t>
      </w:r>
    </w:p>
    <w:p w:rsidR="00491C58" w:rsidRDefault="00491C58" w:rsidP="00491C58">
      <w:pPr>
        <w:tabs>
          <w:tab w:val="left" w:pos="4125"/>
        </w:tabs>
        <w:jc w:val="center"/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„ИКОНОМИЧЕСКО ИНФОРМАЦИОННО ОСИГУРЯВАНЕ“</w:t>
      </w:r>
    </w:p>
    <w:p w:rsidR="00491C58" w:rsidRPr="00491C58" w:rsidRDefault="00491C58" w:rsidP="00491C58">
      <w:pPr>
        <w:tabs>
          <w:tab w:val="left" w:pos="4125"/>
        </w:tabs>
        <w:jc w:val="center"/>
        <w:rPr>
          <w:rFonts w:ascii="Segoe Print" w:hAnsi="Segoe Print"/>
          <w:b/>
          <w:color w:val="E85318"/>
          <w:sz w:val="36"/>
          <w:szCs w:val="36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C58">
        <w:rPr>
          <w:rFonts w:ascii="Segoe Print" w:hAnsi="Segoe Print"/>
          <w:b/>
          <w:color w:val="E85318"/>
          <w:sz w:val="36"/>
          <w:szCs w:val="36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ПРОФЕСИЯ</w:t>
      </w:r>
    </w:p>
    <w:p w:rsidR="00491C58" w:rsidRDefault="00491C58" w:rsidP="00491C58">
      <w:pPr>
        <w:tabs>
          <w:tab w:val="left" w:pos="4125"/>
        </w:tabs>
        <w:jc w:val="center"/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„ОПЕРАТОР НА ИНФОРМАЦИОННОТО ОСИГУРЯВАНЕ“</w:t>
      </w:r>
    </w:p>
    <w:p w:rsidR="00481C5D" w:rsidRPr="00481C5D" w:rsidRDefault="00481C5D" w:rsidP="00491C58">
      <w:pPr>
        <w:tabs>
          <w:tab w:val="left" w:pos="4125"/>
        </w:tabs>
        <w:jc w:val="center"/>
        <w:rPr>
          <w:rFonts w:ascii="Segoe Print" w:hAnsi="Segoe Print"/>
          <w:b/>
          <w:bCs/>
          <w:color w:val="C00000"/>
          <w:u w:val="single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1C5D">
        <w:rPr>
          <w:b/>
          <w:bCs/>
          <w:color w:val="C00000"/>
          <w:u w:val="single"/>
        </w:rPr>
        <w:t xml:space="preserve">С ПРИДОБИВАНЕ НА </w:t>
      </w:r>
      <w:r w:rsidRPr="00481C5D">
        <w:rPr>
          <w:b/>
          <w:bCs/>
          <w:i/>
          <w:iCs/>
          <w:color w:val="C00000"/>
          <w:u w:val="single"/>
        </w:rPr>
        <w:t>ВТОРА</w:t>
      </w:r>
      <w:r w:rsidRPr="00481C5D">
        <w:rPr>
          <w:b/>
          <w:bCs/>
          <w:color w:val="C00000"/>
          <w:u w:val="single"/>
        </w:rPr>
        <w:t xml:space="preserve"> СТЕПЕН НА ПРОФЕСИОНАЛНА КВАЛИФИКАЦИЯ</w:t>
      </w:r>
    </w:p>
    <w:p w:rsidR="00481C5D" w:rsidRPr="00481C5D" w:rsidRDefault="00481C5D" w:rsidP="00481C5D">
      <w:pPr>
        <w:rPr>
          <w:b/>
          <w:color w:val="003963" w:themeColor="accent2" w:themeShade="80"/>
        </w:rPr>
      </w:pPr>
      <w:r w:rsidRPr="00481C5D">
        <w:rPr>
          <w:b/>
          <w:color w:val="003963" w:themeColor="accent2" w:themeShade="80"/>
        </w:rPr>
        <w:t>- Форма на обучение – дневна;</w:t>
      </w:r>
    </w:p>
    <w:p w:rsidR="00481C5D" w:rsidRPr="00481C5D" w:rsidRDefault="00481C5D" w:rsidP="00481C5D">
      <w:pPr>
        <w:rPr>
          <w:b/>
          <w:color w:val="003963" w:themeColor="accent2" w:themeShade="80"/>
        </w:rPr>
      </w:pPr>
      <w:r w:rsidRPr="00481C5D">
        <w:rPr>
          <w:b/>
          <w:color w:val="003963" w:themeColor="accent2" w:themeShade="80"/>
        </w:rPr>
        <w:t>- Срок на обучение – 5 години;</w:t>
      </w:r>
    </w:p>
    <w:p w:rsidR="00481C5D" w:rsidRPr="00481C5D" w:rsidRDefault="00481C5D" w:rsidP="00481C5D">
      <w:pPr>
        <w:rPr>
          <w:b/>
          <w:color w:val="003963" w:themeColor="accent2" w:themeShade="80"/>
        </w:rPr>
      </w:pPr>
      <w:r w:rsidRPr="00481C5D">
        <w:rPr>
          <w:b/>
          <w:color w:val="003963" w:themeColor="accent2" w:themeShade="80"/>
        </w:rPr>
        <w:t>-</w:t>
      </w:r>
      <w:r>
        <w:rPr>
          <w:b/>
          <w:color w:val="003963" w:themeColor="accent2" w:themeShade="80"/>
        </w:rPr>
        <w:t xml:space="preserve"> </w:t>
      </w:r>
      <w:r w:rsidRPr="00481C5D">
        <w:rPr>
          <w:b/>
          <w:color w:val="003963" w:themeColor="accent2" w:themeShade="80"/>
        </w:rPr>
        <w:t>Форма на обучение на чужд език – без интензивно и без разширено изучаване на английски език;</w:t>
      </w:r>
    </w:p>
    <w:p w:rsidR="00481C5D" w:rsidRPr="00481C5D" w:rsidRDefault="00481C5D" w:rsidP="00481C5D">
      <w:pPr>
        <w:rPr>
          <w:b/>
          <w:color w:val="003963" w:themeColor="accent2" w:themeShade="80"/>
        </w:rPr>
      </w:pPr>
      <w:r w:rsidRPr="00481C5D">
        <w:rPr>
          <w:b/>
          <w:color w:val="003963" w:themeColor="accent2" w:themeShade="80"/>
        </w:rPr>
        <w:t>-</w:t>
      </w:r>
      <w:r>
        <w:rPr>
          <w:b/>
          <w:color w:val="003963" w:themeColor="accent2" w:themeShade="80"/>
        </w:rPr>
        <w:t xml:space="preserve"> </w:t>
      </w:r>
      <w:r w:rsidRPr="00481C5D">
        <w:rPr>
          <w:b/>
          <w:color w:val="003963" w:themeColor="accent2" w:themeShade="80"/>
        </w:rPr>
        <w:t>Балът за класиране на ученици след завършен седми клас в СУ „Св. св. Кирил и Методий”, с. Крупник,  да се извърши чрез:</w:t>
      </w:r>
    </w:p>
    <w:p w:rsidR="00481C5D" w:rsidRPr="00481C5D" w:rsidRDefault="00481C5D" w:rsidP="00481C5D">
      <w:pPr>
        <w:rPr>
          <w:b/>
          <w:color w:val="003963" w:themeColor="accent2" w:themeShade="80"/>
        </w:rPr>
      </w:pPr>
      <w:r>
        <w:rPr>
          <w:b/>
          <w:color w:val="003963" w:themeColor="accent2" w:themeShade="80"/>
        </w:rPr>
        <w:t xml:space="preserve">- </w:t>
      </w:r>
      <w:r w:rsidRPr="00481C5D">
        <w:rPr>
          <w:b/>
          <w:color w:val="003963" w:themeColor="accent2" w:themeShade="80"/>
        </w:rPr>
        <w:t>Удвояване на двата резултата от националното външно оценяване;</w:t>
      </w:r>
    </w:p>
    <w:p w:rsidR="00481C5D" w:rsidRPr="00481C5D" w:rsidRDefault="00481C5D" w:rsidP="00481C5D">
      <w:pPr>
        <w:rPr>
          <w:b/>
          <w:color w:val="003963" w:themeColor="accent2" w:themeShade="80"/>
        </w:rPr>
      </w:pPr>
      <w:r w:rsidRPr="00481C5D">
        <w:rPr>
          <w:b/>
          <w:color w:val="003963" w:themeColor="accent2" w:themeShade="80"/>
        </w:rPr>
        <w:lastRenderedPageBreak/>
        <w:t>-</w:t>
      </w:r>
      <w:r>
        <w:rPr>
          <w:b/>
          <w:color w:val="003963" w:themeColor="accent2" w:themeShade="80"/>
        </w:rPr>
        <w:t xml:space="preserve"> </w:t>
      </w:r>
      <w:r w:rsidRPr="00481C5D">
        <w:rPr>
          <w:b/>
          <w:color w:val="003963" w:themeColor="accent2" w:themeShade="80"/>
        </w:rPr>
        <w:t>Годишната оценката по математика в свидетелството за основно образование;</w:t>
      </w:r>
    </w:p>
    <w:p w:rsidR="00481C5D" w:rsidRDefault="00481C5D" w:rsidP="00481C5D">
      <w:pPr>
        <w:rPr>
          <w:b/>
          <w:color w:val="003963" w:themeColor="accent2" w:themeShade="80"/>
        </w:rPr>
      </w:pPr>
      <w:r w:rsidRPr="00481C5D">
        <w:rPr>
          <w:b/>
          <w:color w:val="003963" w:themeColor="accent2" w:themeShade="80"/>
        </w:rPr>
        <w:t>-</w:t>
      </w:r>
      <w:r>
        <w:rPr>
          <w:b/>
          <w:color w:val="003963" w:themeColor="accent2" w:themeShade="80"/>
        </w:rPr>
        <w:t xml:space="preserve"> </w:t>
      </w:r>
      <w:r w:rsidRPr="00481C5D">
        <w:rPr>
          <w:b/>
          <w:color w:val="003963" w:themeColor="accent2" w:themeShade="80"/>
        </w:rPr>
        <w:t>Годишната оценката по информационни технологии в свидетелството за основно образование;</w:t>
      </w:r>
    </w:p>
    <w:p w:rsidR="00481C5D" w:rsidRDefault="00481C5D" w:rsidP="00481C5D">
      <w:pPr>
        <w:rPr>
          <w:b/>
          <w:color w:val="003963" w:themeColor="accent2" w:themeShade="80"/>
        </w:rPr>
      </w:pPr>
    </w:p>
    <w:p w:rsidR="00481C5D" w:rsidRPr="0004721E" w:rsidRDefault="0004721E" w:rsidP="00481C5D">
      <w:pPr>
        <w:rPr>
          <w:b/>
          <w:color w:val="003963" w:themeColor="accent2" w:themeShade="80"/>
          <w:lang w:val="bg-BG"/>
        </w:rPr>
      </w:pPr>
      <w:r>
        <w:rPr>
          <w:b/>
          <w:color w:val="003963" w:themeColor="accent2" w:themeShade="80"/>
          <w:lang w:val="bg-BG"/>
        </w:rPr>
        <w:t xml:space="preserve"> </w:t>
      </w:r>
    </w:p>
    <w:p w:rsidR="00481C5D" w:rsidRPr="00481C5D" w:rsidRDefault="00481C5D" w:rsidP="00481C5D">
      <w:pPr>
        <w:rPr>
          <w:b/>
          <w:color w:val="003963" w:themeColor="accent2" w:themeShade="80"/>
        </w:rPr>
      </w:pPr>
      <w:r>
        <w:rPr>
          <w:noProof/>
        </w:rPr>
        <w:drawing>
          <wp:inline distT="0" distB="0" distL="0" distR="0" wp14:anchorId="429E55F4" wp14:editId="4F544BDB">
            <wp:extent cx="5943600" cy="774065"/>
            <wp:effectExtent l="0" t="0" r="0" b="6985"/>
            <wp:docPr id="11" name="Picture 11" descr="http://sukrupnik.com/storage/za-uchilishteto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krupnik.com/storage/za-uchilishteto/logo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1E" w:rsidRDefault="0004721E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3963" w:themeColor="accent2" w:themeShade="80"/>
          <w:lang w:val="bg-BG"/>
        </w:rPr>
        <w:t xml:space="preserve">за </w:t>
      </w:r>
      <w:r>
        <w:rPr>
          <w:b/>
          <w:color w:val="003963" w:themeColor="accent2" w:themeShade="80"/>
          <w:lang w:val="bg-BG"/>
        </w:rPr>
        <w:t>допълнителна информация</w:t>
      </w:r>
    </w:p>
    <w:p w:rsidR="00481C5D" w:rsidRDefault="00481C5D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п.к.</w:t>
      </w:r>
      <w:r w:rsidRPr="00481C5D">
        <w:rPr>
          <w:rFonts w:ascii="Times New Roman" w:hAnsi="Times New Roman" w:cs="Times New Roman"/>
          <w:color w:val="003963" w:themeColor="accent2" w:themeShade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.2740, </w:t>
      </w:r>
      <w:r w:rsidRPr="00481C5D"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с.Крупник</w:t>
      </w:r>
      <w:r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общ.Симитли</w:t>
      </w:r>
    </w:p>
    <w:p w:rsidR="00481C5D" w:rsidRDefault="00481C5D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ул.“Кирил и Методий“ №17</w:t>
      </w:r>
    </w:p>
    <w:p w:rsidR="00481C5D" w:rsidRDefault="00481C5D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3963" w:themeColor="accent2" w:themeShade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e-mail: </w:t>
      </w:r>
      <w:hyperlink r:id="rId12" w:history="1">
        <w:r w:rsidRPr="00481C5D">
          <w:rPr>
            <w:rStyle w:val="af2"/>
            <w:rFonts w:ascii="Times New Roman" w:hAnsi="Times New Roman" w:cs="Times New Roma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soukrupnik@mail.bg</w:t>
        </w:r>
      </w:hyperlink>
    </w:p>
    <w:p w:rsidR="0004721E" w:rsidRDefault="0004721E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3" w:history="1">
        <w:r w:rsidRPr="0004721E">
          <w:rPr>
            <w:rStyle w:val="af2"/>
            <w:rFonts w:ascii="Times New Roman" w:hAnsi="Times New Roman" w:cs="Times New Roman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https://sukrupnik.com/</w:t>
        </w:r>
      </w:hyperlink>
      <w:bookmarkStart w:id="0" w:name="_GoBack"/>
      <w:bookmarkEnd w:id="0"/>
    </w:p>
    <w:p w:rsidR="00481C5D" w:rsidRDefault="00481C5D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телефон:</w:t>
      </w:r>
    </w:p>
    <w:p w:rsidR="00481C5D" w:rsidRDefault="00481C5D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0893605325-директор;</w:t>
      </w:r>
    </w:p>
    <w:p w:rsidR="00481C5D" w:rsidRPr="00481C5D" w:rsidRDefault="00481C5D" w:rsidP="00491C58">
      <w:pPr>
        <w:tabs>
          <w:tab w:val="left" w:pos="4125"/>
        </w:tabs>
        <w:jc w:val="center"/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089</w:t>
      </w:r>
      <w:r w:rsidR="0004721E">
        <w:rPr>
          <w:rFonts w:ascii="Times New Roman" w:hAnsi="Times New Roman" w:cs="Times New Roman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6754827-зам.директор</w:t>
      </w:r>
    </w:p>
    <w:p w:rsidR="00481C5D" w:rsidRDefault="00481C5D" w:rsidP="00491C58">
      <w:pPr>
        <w:tabs>
          <w:tab w:val="left" w:pos="4125"/>
        </w:tabs>
        <w:jc w:val="center"/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1C58" w:rsidRPr="00491C58" w:rsidRDefault="00491C58" w:rsidP="00491C58">
      <w:pPr>
        <w:tabs>
          <w:tab w:val="left" w:pos="4125"/>
        </w:tabs>
        <w:jc w:val="center"/>
        <w:rPr>
          <w:rFonts w:ascii="Segoe Print" w:hAnsi="Segoe Print"/>
          <w:color w:val="003963" w:themeColor="accent2" w:themeShade="80"/>
          <w:lang w:val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660E" w:rsidRDefault="0025660E" w:rsidP="0025660E">
      <w:pPr>
        <w:tabs>
          <w:tab w:val="left" w:pos="5880"/>
        </w:tabs>
      </w:pPr>
      <w:r>
        <w:tab/>
      </w:r>
    </w:p>
    <w:p w:rsidR="0025660E" w:rsidRDefault="0025660E" w:rsidP="0025660E">
      <w:pPr>
        <w:tabs>
          <w:tab w:val="left" w:pos="5880"/>
        </w:tabs>
      </w:pPr>
    </w:p>
    <w:p w:rsidR="0025660E" w:rsidRPr="0025660E" w:rsidRDefault="0025660E" w:rsidP="0025660E">
      <w:pPr>
        <w:tabs>
          <w:tab w:val="left" w:pos="5880"/>
        </w:tabs>
      </w:pPr>
    </w:p>
    <w:sectPr w:rsidR="0025660E" w:rsidRPr="0025660E" w:rsidSect="00491C58">
      <w:headerReference w:type="default" r:id="rId14"/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77F39" w:rsidRDefault="00A77F39" w:rsidP="00D45945">
      <w:pPr>
        <w:spacing w:before="0" w:after="0" w:line="240" w:lineRule="auto"/>
      </w:pPr>
      <w:r>
        <w:separator/>
      </w:r>
    </w:p>
  </w:endnote>
  <w:endnote w:type="continuationSeparator" w:id="0">
    <w:p w:rsidR="00A77F39" w:rsidRDefault="00A77F39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77F39" w:rsidRDefault="00A77F39" w:rsidP="00D45945">
      <w:pPr>
        <w:spacing w:before="0" w:after="0" w:line="240" w:lineRule="auto"/>
      </w:pPr>
      <w:r>
        <w:separator/>
      </w:r>
    </w:p>
  </w:footnote>
  <w:footnote w:type="continuationSeparator" w:id="0">
    <w:p w:rsidR="00A77F39" w:rsidRDefault="00A77F39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45945" w:rsidRDefault="00481C5D">
    <w:pPr>
      <w:pStyle w:val="a9"/>
    </w:pPr>
    <w:r>
      <w:rPr>
        <w:noProof/>
        <w:color w:val="000000" w:themeColor="text1"/>
        <w:lang w:eastAsia="en-US"/>
      </w:rPr>
      <w:drawing>
        <wp:anchor distT="0" distB="0" distL="114300" distR="114300" simplePos="0" relativeHeight="251663360" behindDoc="0" locked="0" layoutInCell="1" allowOverlap="1" wp14:anchorId="15988360">
          <wp:simplePos x="0" y="0"/>
          <wp:positionH relativeFrom="column">
            <wp:posOffset>3119430</wp:posOffset>
          </wp:positionH>
          <wp:positionV relativeFrom="paragraph">
            <wp:posOffset>-173115</wp:posOffset>
          </wp:positionV>
          <wp:extent cx="3372485" cy="1847850"/>
          <wp:effectExtent l="0" t="0" r="0" b="0"/>
          <wp:wrapSquare wrapText="bothSides"/>
          <wp:docPr id="5" name="Картина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2485" cy="184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57E">
      <w:rPr>
        <w:rFonts w:ascii="Corbel" w:hAnsi="Corbel"/>
        <w:noProof/>
        <w:sz w:val="40"/>
        <w:lang w:eastAsia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2A1C608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6FAB0BE2" id="Group 3" o:spid="_x0000_s1028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QKkklicEngaK&#10;RJNjeUCpiAYmEpVjeZgcywNKRTQwkagcy8PkWB7KsYTA6gXlWB4mx/KAUsltYHIsD+VYQuBVQZFo&#10;ciwP5VhC4GmgSDQ5lodyLCHwNFAkmhzLQzmWEFgaKMfyMDmWh3IsIfA0UCSaHMtDOZYQeBooEk2O&#10;5aEcSwg8DRSJJsfyUI4lBJ4GikSTY3koxxICR4Onciwh8DIQjuVpcixP5VhC4Gkgs/PT5FieyrGE&#10;wNNAZuenybE8lWMJgaeBrBOfJsfyVI4lBJ4Gsk58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SCw7lWEqQNSAcyxFyLIdyLCXILJAdyxFyLIdyLCXILJAdyxFyLIdyLCXILJC98xFyLIdy&#10;LCXILJC98xFyLIdyLCWILFCO5Qg5lkM5lhJkFigSQ47lUI6lBJkFisSQYzmUYylBZoEiMeRYDuVY&#10;SpBZoEgMOZZDOZYSRBYox3KEHMuhHEsJMgsUiSHHcijHUoLMAk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">
              <v:shape id="Freeform: Shape 10" o:spid="_x0000_s1029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0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1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3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4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5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6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7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>
      <w:rPr>
        <w:noProof/>
        <w:color w:val="000000" w:themeColor="text1"/>
        <w:lang w:eastAsia="en-US"/>
      </w:rPr>
      <w:t xml:space="preserve">             </w:t>
    </w:r>
    <w:r w:rsidR="00C665CF" w:rsidRPr="00C7624A">
      <w:rPr>
        <w:rFonts w:ascii="Corbel" w:hAnsi="Corbel"/>
        <w:noProof/>
        <w:sz w:val="40"/>
        <w:lang w:eastAsia="en-US"/>
      </w:rPr>
      <w:drawing>
        <wp:inline distT="0" distB="0" distL="0" distR="0" wp14:anchorId="493DF5B0" wp14:editId="28000EA5">
          <wp:extent cx="1717185" cy="662534"/>
          <wp:effectExtent l="0" t="0" r="0" b="4445"/>
          <wp:docPr id="25" name="Picture 25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60E"/>
    <w:rsid w:val="0004721E"/>
    <w:rsid w:val="00083BAA"/>
    <w:rsid w:val="000D7B45"/>
    <w:rsid w:val="000E5896"/>
    <w:rsid w:val="001766D6"/>
    <w:rsid w:val="00204F5C"/>
    <w:rsid w:val="00224485"/>
    <w:rsid w:val="0025660E"/>
    <w:rsid w:val="0026243D"/>
    <w:rsid w:val="002C003A"/>
    <w:rsid w:val="0033581C"/>
    <w:rsid w:val="00374677"/>
    <w:rsid w:val="003E24DF"/>
    <w:rsid w:val="00454CEC"/>
    <w:rsid w:val="00481C5D"/>
    <w:rsid w:val="00491C58"/>
    <w:rsid w:val="004A2B0D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A4B78"/>
    <w:rsid w:val="008B7FD5"/>
    <w:rsid w:val="008E6185"/>
    <w:rsid w:val="00A65AD5"/>
    <w:rsid w:val="00A77F39"/>
    <w:rsid w:val="00A96CF8"/>
    <w:rsid w:val="00AD330B"/>
    <w:rsid w:val="00B50294"/>
    <w:rsid w:val="00C13CD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DEE0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3">
    <w:name w:val="Salutation"/>
    <w:basedOn w:val="a"/>
    <w:link w:val="a4"/>
    <w:uiPriority w:val="4"/>
    <w:unhideWhenUsed/>
    <w:qFormat/>
    <w:rsid w:val="003E24DF"/>
    <w:pPr>
      <w:spacing w:before="720"/>
    </w:pPr>
  </w:style>
  <w:style w:type="character" w:customStyle="1" w:styleId="a4">
    <w:name w:val="Приветствие Знак"/>
    <w:basedOn w:val="a0"/>
    <w:link w:val="a3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Closing"/>
    <w:basedOn w:val="a"/>
    <w:next w:val="a6"/>
    <w:link w:val="a7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7">
    <w:name w:val="Заключителна фраза Знак"/>
    <w:basedOn w:val="a0"/>
    <w:link w:val="a5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Signature"/>
    <w:basedOn w:val="a"/>
    <w:link w:val="a8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8">
    <w:name w:val="Подпис Знак"/>
    <w:basedOn w:val="a0"/>
    <w:link w:val="a6"/>
    <w:uiPriority w:val="7"/>
    <w:rsid w:val="00204F5C"/>
    <w:rPr>
      <w:rFonts w:eastAsiaTheme="minorHAnsi"/>
      <w:b/>
      <w:bCs/>
      <w:kern w:val="20"/>
      <w:szCs w:val="20"/>
    </w:rPr>
  </w:style>
  <w:style w:type="paragraph" w:styleId="a9">
    <w:name w:val="header"/>
    <w:basedOn w:val="a"/>
    <w:link w:val="aa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aa">
    <w:name w:val="Горен колонтитул Знак"/>
    <w:basedOn w:val="a0"/>
    <w:link w:val="a9"/>
    <w:uiPriority w:val="99"/>
    <w:semiHidden/>
    <w:rsid w:val="000D7B45"/>
    <w:rPr>
      <w:rFonts w:eastAsiaTheme="minorHAnsi"/>
      <w:kern w:val="20"/>
      <w:szCs w:val="20"/>
    </w:rPr>
  </w:style>
  <w:style w:type="character" w:styleId="ab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a"/>
    <w:uiPriority w:val="1"/>
    <w:qFormat/>
    <w:rsid w:val="003E24DF"/>
    <w:pPr>
      <w:spacing w:before="0" w:after="0"/>
    </w:pPr>
  </w:style>
  <w:style w:type="character" w:customStyle="1" w:styleId="20">
    <w:name w:val="Заглавие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ac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d">
    <w:name w:val="Placeholder Text"/>
    <w:basedOn w:val="a0"/>
    <w:uiPriority w:val="99"/>
    <w:semiHidden/>
    <w:rsid w:val="001766D6"/>
    <w:rPr>
      <w:color w:val="808080"/>
    </w:rPr>
  </w:style>
  <w:style w:type="paragraph" w:styleId="ae">
    <w:name w:val="footer"/>
    <w:basedOn w:val="a"/>
    <w:link w:val="af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">
    <w:name w:val="Долен колонтитул Знак"/>
    <w:basedOn w:val="a0"/>
    <w:link w:val="a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0">
    <w:name w:val="Title"/>
    <w:basedOn w:val="1"/>
    <w:next w:val="a"/>
    <w:link w:val="af1"/>
    <w:uiPriority w:val="10"/>
    <w:rsid w:val="00D45945"/>
    <w:rPr>
      <w:color w:val="000000" w:themeColor="text1"/>
    </w:rPr>
  </w:style>
  <w:style w:type="character" w:customStyle="1" w:styleId="af1">
    <w:name w:val="Заглавие Знак"/>
    <w:basedOn w:val="a0"/>
    <w:link w:val="af0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af2">
    <w:name w:val="Hyperlink"/>
    <w:basedOn w:val="a0"/>
    <w:uiPriority w:val="99"/>
    <w:unhideWhenUsed/>
    <w:rsid w:val="00481C5D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481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ukrupnik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file:///C:\Users\User\AppData\Local\Temp\soukrupnik@mail.b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3F030A-A984-4066-A5AE-23017BED9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2020-06-08T08:35:00Z</dcterms:created>
  <dcterms:modified xsi:type="dcterms:W3CDTF">2020-06-08T08:35:00Z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